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9A9" w:rsidRDefault="00A375BB" w:rsidP="00BF397F">
      <w:pPr>
        <w:pStyle w:val="Rubrik1"/>
      </w:pPr>
      <w:r>
        <w:t>Tack för din insats 2019</w:t>
      </w:r>
    </w:p>
    <w:p w:rsidR="00A949A9" w:rsidRDefault="00A375BB" w:rsidP="00A949A9">
      <w:pPr>
        <w:pStyle w:val="Ingetavstnd"/>
      </w:pPr>
      <w:r>
        <w:t>Vi har nu granskat årsräkningen för 2019 och vill i samband med det passa på att lämna viktig information.</w:t>
      </w:r>
    </w:p>
    <w:p w:rsidR="00A375BB" w:rsidRDefault="00A375BB" w:rsidP="009D76A2">
      <w:pPr>
        <w:rPr>
          <w:b/>
        </w:rPr>
      </w:pPr>
      <w:r>
        <w:rPr>
          <w:b/>
        </w:rPr>
        <w:t>Information från överförmyndarnämnden via e-post och hemsidan</w:t>
      </w:r>
    </w:p>
    <w:p w:rsidR="00A375BB" w:rsidRPr="000C3032" w:rsidRDefault="000C3032" w:rsidP="009D76A2">
      <w:r w:rsidRPr="000C3032">
        <w:t>Överförmyndarnämnden lämnar information om nämndens verksamhet och sådant som du som ställföreträdare kan behöva ha kännedom om via hemsidan (www.vaxjo.se/godman) och via e-post till dig som ställföreträdare. Vi skickar inte ut särskilda brev om det inte gäller handläggningen i ett ärende. Om du inte får information via e-post behöver du anmäla din e-postadress till oss för att få informationen eller själv hålla dig uppdaterad via hemsidan.</w:t>
      </w:r>
    </w:p>
    <w:p w:rsidR="009D76A2" w:rsidRPr="00A375BB" w:rsidRDefault="00A375BB" w:rsidP="009D76A2">
      <w:pPr>
        <w:rPr>
          <w:b/>
        </w:rPr>
      </w:pPr>
      <w:r w:rsidRPr="00A375BB">
        <w:rPr>
          <w:b/>
        </w:rPr>
        <w:t>Nya riktlinjer för arvode</w:t>
      </w:r>
    </w:p>
    <w:p w:rsidR="00A375BB" w:rsidRDefault="00A375BB" w:rsidP="00A375BB">
      <w:r>
        <w:t>Överförmyndarnämnden östra Kronoberg fattade i december 2019 beslut om nya riktlinjer för arvode till ställföreträdare. De nya riktlinjerna innebär att alla gode män, förvaltare och förmyndare som har uppdrag i kommunerna Alvesta, Lessebo, Tingsryd och Växjö omfattas av samma riktlinjer. Riktlinjerna gäller för arbete som utförs från och med 2020-01-01. Riktlinjerna kan du läsa på hemsidan.</w:t>
      </w:r>
    </w:p>
    <w:p w:rsidR="00D91A11" w:rsidRDefault="00D91A11" w:rsidP="00A375BB">
      <w:pPr>
        <w:rPr>
          <w:b/>
        </w:rPr>
      </w:pPr>
      <w:r w:rsidRPr="00D91A11">
        <w:rPr>
          <w:b/>
        </w:rPr>
        <w:t>Behov av ställföreträdare</w:t>
      </w:r>
    </w:p>
    <w:p w:rsidR="00D91A11" w:rsidRDefault="00D91A11" w:rsidP="00A375BB">
      <w:r>
        <w:t>Behovet av ställföreträdare är stort. Om du känner att du har möjlighet att ta dig an fler huvudmän så kontakta gärna överförmyndarnämnden.</w:t>
      </w:r>
    </w:p>
    <w:p w:rsidR="00D91A11" w:rsidRPr="00D91A11" w:rsidRDefault="00D91A11" w:rsidP="00A375BB"/>
    <w:p w:rsidR="00100D76" w:rsidRPr="002D4BAE" w:rsidRDefault="00100D76" w:rsidP="00100D76">
      <w:pPr>
        <w:autoSpaceDE w:val="0"/>
        <w:autoSpaceDN w:val="0"/>
        <w:spacing w:after="0"/>
        <w:rPr>
          <w:bCs/>
          <w:sz w:val="24"/>
        </w:rPr>
      </w:pPr>
      <w:r>
        <w:rPr>
          <w:b/>
          <w:iCs/>
        </w:rPr>
        <w:lastRenderedPageBreak/>
        <w:t xml:space="preserve">Var uppmärksam på att </w:t>
      </w:r>
      <w:r>
        <w:rPr>
          <w:b/>
          <w:iCs/>
          <w:u w:val="single"/>
        </w:rPr>
        <w:t>inte</w:t>
      </w:r>
      <w:r>
        <w:rPr>
          <w:b/>
          <w:iCs/>
        </w:rPr>
        <w:t xml:space="preserve"> skicka in originalhandlingar av kvitton, fakturor osv </w:t>
      </w:r>
      <w:r w:rsidR="00FF4CDF">
        <w:rPr>
          <w:b/>
          <w:iCs/>
        </w:rPr>
        <w:t xml:space="preserve">i kontakt med oss </w:t>
      </w:r>
      <w:r>
        <w:rPr>
          <w:b/>
          <w:iCs/>
        </w:rPr>
        <w:t xml:space="preserve">då dessa </w:t>
      </w:r>
      <w:r>
        <w:rPr>
          <w:b/>
          <w:iCs/>
          <w:u w:val="single"/>
        </w:rPr>
        <w:t>inte</w:t>
      </w:r>
      <w:r w:rsidRPr="005E2E89">
        <w:rPr>
          <w:b/>
          <w:iCs/>
        </w:rPr>
        <w:t xml:space="preserve"> </w:t>
      </w:r>
      <w:r>
        <w:rPr>
          <w:b/>
          <w:iCs/>
        </w:rPr>
        <w:t>kommer att skickas åter till er</w:t>
      </w:r>
      <w:r w:rsidR="00FF4CDF">
        <w:rPr>
          <w:b/>
          <w:iCs/>
        </w:rPr>
        <w:t xml:space="preserve"> då vi scannar alla handlingar som inkommer</w:t>
      </w:r>
      <w:r>
        <w:rPr>
          <w:b/>
          <w:iCs/>
        </w:rPr>
        <w:t>.</w:t>
      </w:r>
    </w:p>
    <w:p w:rsidR="008324B6" w:rsidRDefault="008324B6" w:rsidP="009D76A2">
      <w:pPr>
        <w:rPr>
          <w:b/>
        </w:rPr>
      </w:pPr>
    </w:p>
    <w:p w:rsidR="003F144C" w:rsidRDefault="003F144C" w:rsidP="009D76A2">
      <w:pPr>
        <w:rPr>
          <w:b/>
        </w:rPr>
      </w:pPr>
      <w:r w:rsidRPr="003F144C">
        <w:rPr>
          <w:b/>
        </w:rPr>
        <w:t>Kontakt</w:t>
      </w:r>
      <w:r w:rsidR="0086443A">
        <w:rPr>
          <w:b/>
        </w:rPr>
        <w:t>uppgifter till överförmyndarnämnden</w:t>
      </w:r>
    </w:p>
    <w:p w:rsidR="0086443A" w:rsidRDefault="003F144C" w:rsidP="009D76A2">
      <w:r w:rsidRPr="009C2D66">
        <w:t xml:space="preserve">Om du har frågor </w:t>
      </w:r>
      <w:r w:rsidR="0086443A">
        <w:t>i ditt uppdrag</w:t>
      </w:r>
      <w:r w:rsidRPr="009C2D66">
        <w:t xml:space="preserve"> får du gärna kontakta oss via kommunens Kontaktcenter på telefon 0470-410 00 eller via e-post till </w:t>
      </w:r>
      <w:r w:rsidR="008324B6" w:rsidRPr="008324B6">
        <w:t>overformyndarnamnden@vaxjo.se</w:t>
      </w:r>
      <w:r w:rsidR="009C2D66" w:rsidRPr="009C2D66">
        <w:t>.</w:t>
      </w:r>
      <w:r w:rsidR="008324B6">
        <w:t xml:space="preserve"> </w:t>
      </w:r>
      <w:r w:rsidR="0086443A">
        <w:t>Du kan även kontakta handläggare</w:t>
      </w:r>
      <w:r w:rsidR="008324B6">
        <w:t>n</w:t>
      </w:r>
      <w:r w:rsidR="0086443A">
        <w:t xml:space="preserve"> direkt</w:t>
      </w:r>
      <w:r w:rsidR="00914363">
        <w:t>, ärendena är uppdelade mellan handläggarna utifrån vilken dag i månaden huvudmannen är född</w:t>
      </w:r>
      <w:r w:rsidR="0086443A">
        <w:t>:</w:t>
      </w:r>
    </w:p>
    <w:p w:rsidR="00100D76" w:rsidRPr="00100D76" w:rsidRDefault="00100D76" w:rsidP="00100D76">
      <w:pPr>
        <w:rPr>
          <w:lang w:val="en-US"/>
        </w:rPr>
      </w:pPr>
      <w:r w:rsidRPr="00100D76">
        <w:rPr>
          <w:b/>
          <w:bCs/>
          <w:lang w:val="en-US"/>
        </w:rPr>
        <w:t>Annelie Berglind</w:t>
      </w:r>
      <w:r w:rsidRPr="00100D76">
        <w:rPr>
          <w:lang w:val="en-US"/>
        </w:rPr>
        <w:t xml:space="preserve">, tel 0470-79 67 73, </w:t>
      </w:r>
      <w:hyperlink r:id="rId8" w:tgtFrame="_blank" w:history="1">
        <w:r w:rsidRPr="00100D76">
          <w:rPr>
            <w:rStyle w:val="Hyperlnk"/>
            <w:color w:val="auto"/>
            <w:lang w:val="en-US"/>
          </w:rPr>
          <w:t>annelie.berglind@vaxjo.se</w:t>
        </w:r>
      </w:hyperlink>
    </w:p>
    <w:p w:rsidR="00100D76" w:rsidRPr="00100D76" w:rsidRDefault="00100D76" w:rsidP="00100D76">
      <w:pPr>
        <w:rPr>
          <w:lang w:val="en-US"/>
        </w:rPr>
      </w:pPr>
      <w:r w:rsidRPr="00100D76">
        <w:rPr>
          <w:b/>
          <w:bCs/>
          <w:lang w:val="en-US"/>
        </w:rPr>
        <w:t>Sasha Neric,</w:t>
      </w:r>
      <w:r w:rsidRPr="00100D76">
        <w:rPr>
          <w:lang w:val="en-US"/>
        </w:rPr>
        <w:t xml:space="preserve"> tel 0470-412 23, </w:t>
      </w:r>
      <w:hyperlink r:id="rId9" w:tgtFrame="_blank" w:history="1">
        <w:r w:rsidRPr="00100D76">
          <w:rPr>
            <w:rStyle w:val="Hyperlnk"/>
            <w:color w:val="auto"/>
            <w:lang w:val="en-US"/>
          </w:rPr>
          <w:t>sasha.neric@vaxjo.se</w:t>
        </w:r>
      </w:hyperlink>
    </w:p>
    <w:p w:rsidR="00100D76" w:rsidRPr="00100D76" w:rsidRDefault="00100D76" w:rsidP="00100D76">
      <w:r w:rsidRPr="00100D76">
        <w:rPr>
          <w:b/>
          <w:bCs/>
        </w:rPr>
        <w:t>Klara Nilsson,</w:t>
      </w:r>
      <w:r w:rsidRPr="00100D76">
        <w:t xml:space="preserve"> tel 0470-412 33, </w:t>
      </w:r>
      <w:hyperlink r:id="rId10" w:history="1">
        <w:r w:rsidRPr="00100D76">
          <w:rPr>
            <w:rStyle w:val="Hyperlnk"/>
            <w:color w:val="auto"/>
          </w:rPr>
          <w:t>klara.nilsson@vaxjo.se</w:t>
        </w:r>
      </w:hyperlink>
      <w:r w:rsidRPr="00100D76">
        <w:t xml:space="preserve"> </w:t>
      </w:r>
    </w:p>
    <w:p w:rsidR="00100D76" w:rsidRPr="00100D76" w:rsidRDefault="00100D76" w:rsidP="00100D76">
      <w:pPr>
        <w:rPr>
          <w:lang w:val="en-US"/>
        </w:rPr>
      </w:pPr>
      <w:r w:rsidRPr="00100D76">
        <w:rPr>
          <w:b/>
          <w:bCs/>
          <w:lang w:val="en-US"/>
        </w:rPr>
        <w:t>Cajsa Eliasson</w:t>
      </w:r>
      <w:r w:rsidRPr="00100D76">
        <w:rPr>
          <w:lang w:val="en-US"/>
        </w:rPr>
        <w:t xml:space="preserve">, tel 0470-439 17, </w:t>
      </w:r>
      <w:hyperlink r:id="rId11" w:history="1">
        <w:r w:rsidRPr="00100D76">
          <w:rPr>
            <w:rStyle w:val="Hyperlnk"/>
            <w:color w:val="auto"/>
            <w:lang w:val="en-US"/>
          </w:rPr>
          <w:t>Cajsa-Catharina.Eliasson@vaxjo.se</w:t>
        </w:r>
      </w:hyperlink>
    </w:p>
    <w:p w:rsidR="00100D76" w:rsidRPr="00100D76" w:rsidRDefault="00100D76" w:rsidP="00100D76">
      <w:r w:rsidRPr="00100D76">
        <w:rPr>
          <w:b/>
          <w:bCs/>
        </w:rPr>
        <w:t>Katarina Bengtsson Loby</w:t>
      </w:r>
      <w:r w:rsidRPr="00100D76">
        <w:t xml:space="preserve">, tel 0470-79 66 03, </w:t>
      </w:r>
      <w:hyperlink r:id="rId12" w:history="1">
        <w:r w:rsidRPr="00100D76">
          <w:rPr>
            <w:rStyle w:val="Hyperlnk"/>
            <w:color w:val="auto"/>
          </w:rPr>
          <w:t>katarina.bengtsson-loby@vaxjo.se</w:t>
        </w:r>
      </w:hyperlink>
    </w:p>
    <w:p w:rsidR="00100D76" w:rsidRPr="00100D76" w:rsidRDefault="00100D76" w:rsidP="00100D76">
      <w:r w:rsidRPr="00100D76">
        <w:rPr>
          <w:b/>
          <w:bCs/>
        </w:rPr>
        <w:t>Tobias Bergstrand</w:t>
      </w:r>
      <w:r w:rsidRPr="00100D76">
        <w:t xml:space="preserve">, tel 0470-73 46 63, </w:t>
      </w:r>
      <w:hyperlink r:id="rId13" w:history="1">
        <w:r w:rsidRPr="00100D76">
          <w:rPr>
            <w:rStyle w:val="Hyperlnk"/>
            <w:color w:val="auto"/>
          </w:rPr>
          <w:t>tobias.bergstrand@vaxjo.se</w:t>
        </w:r>
      </w:hyperlink>
      <w:r w:rsidRPr="00100D76">
        <w:t xml:space="preserve"> </w:t>
      </w:r>
    </w:p>
    <w:p w:rsidR="00100D76" w:rsidRPr="00100D76" w:rsidRDefault="00100D76" w:rsidP="00100D76">
      <w:r w:rsidRPr="00100D76">
        <w:rPr>
          <w:b/>
          <w:bCs/>
        </w:rPr>
        <w:t>Kristoffer Holmbom Ekvall</w:t>
      </w:r>
      <w:r w:rsidRPr="00100D76">
        <w:t xml:space="preserve">, tel 0470-79 69 59, </w:t>
      </w:r>
      <w:hyperlink r:id="rId14" w:history="1">
        <w:r w:rsidRPr="00100D76">
          <w:rPr>
            <w:rStyle w:val="Hyperlnk"/>
            <w:color w:val="auto"/>
          </w:rPr>
          <w:t>kristoffer.holmbom-ekvall@vaxjo.se</w:t>
        </w:r>
      </w:hyperlink>
    </w:p>
    <w:p w:rsidR="00100D76" w:rsidRPr="00100D76" w:rsidRDefault="00100D76" w:rsidP="00100D76">
      <w:r w:rsidRPr="00100D76">
        <w:rPr>
          <w:b/>
          <w:bCs/>
        </w:rPr>
        <w:t>Maria Franzén Rönn</w:t>
      </w:r>
      <w:r w:rsidRPr="00100D76">
        <w:t xml:space="preserve">, tel 0470-413 74, </w:t>
      </w:r>
      <w:hyperlink r:id="rId15" w:history="1">
        <w:r w:rsidRPr="00100D76">
          <w:rPr>
            <w:rStyle w:val="Hyperlnk"/>
            <w:color w:val="auto"/>
          </w:rPr>
          <w:t>maria.franzen-ronn@vaxjo.se</w:t>
        </w:r>
      </w:hyperlink>
    </w:p>
    <w:p w:rsidR="00FF4CDF" w:rsidRDefault="00100D76" w:rsidP="00FF4CDF">
      <w:r w:rsidRPr="00100D76">
        <w:rPr>
          <w:b/>
          <w:bCs/>
        </w:rPr>
        <w:t>Hanna Fransson</w:t>
      </w:r>
      <w:r w:rsidRPr="00100D76">
        <w:t xml:space="preserve">, </w:t>
      </w:r>
      <w:r w:rsidR="00FF4CDF">
        <w:t xml:space="preserve">samordnare, </w:t>
      </w:r>
      <w:r w:rsidRPr="00100D76">
        <w:t xml:space="preserve">tel 0470-79 66 01, </w:t>
      </w:r>
      <w:hyperlink r:id="rId16" w:tgtFrame="_blank" w:history="1">
        <w:r w:rsidRPr="00100D76">
          <w:rPr>
            <w:rStyle w:val="Hyperlnk"/>
            <w:color w:val="auto"/>
          </w:rPr>
          <w:t>hanna.fransson@vaxjo.se</w:t>
        </w:r>
      </w:hyperlink>
    </w:p>
    <w:p w:rsidR="00315988" w:rsidRPr="000968E8" w:rsidRDefault="0086443A" w:rsidP="00FF4CDF">
      <w:bookmarkStart w:id="0" w:name="_GoBack"/>
      <w:bookmarkEnd w:id="0"/>
      <w:r>
        <w:t>Chef: Carina Elmefall 0470-412 31</w:t>
      </w:r>
      <w:r w:rsidR="00A375BB">
        <w:t>, carina.elmefall@vaxjo.se</w:t>
      </w:r>
    </w:p>
    <w:sectPr w:rsidR="00315988" w:rsidRPr="000968E8" w:rsidSect="0089341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4253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405" w:rsidRDefault="00386405" w:rsidP="007E4072">
      <w:pPr>
        <w:spacing w:after="0" w:line="240" w:lineRule="auto"/>
      </w:pPr>
      <w:r>
        <w:separator/>
      </w:r>
    </w:p>
  </w:endnote>
  <w:endnote w:type="continuationSeparator" w:id="0">
    <w:p w:rsidR="00386405" w:rsidRDefault="00386405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533" w:rsidRDefault="0020453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6F9" w:rsidRPr="00211CEE" w:rsidRDefault="0089341A" w:rsidP="0089341A">
    <w:pPr>
      <w:pStyle w:val="Sidfot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8BB81E" wp14:editId="10232B45">
          <wp:simplePos x="0" y="0"/>
          <wp:positionH relativeFrom="margin">
            <wp:align>left</wp:align>
          </wp:positionH>
          <wp:positionV relativeFrom="paragraph">
            <wp:posOffset>-452090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510">
      <w:rPr>
        <w:rFonts w:ascii="Växjö Now" w:hAnsi="Växjö Now"/>
        <w:sz w:val="24"/>
        <w:szCs w:val="24"/>
      </w:rPr>
      <w:t>www.vaxjo.se</w:t>
    </w:r>
    <w:r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9A9" w:rsidRPr="001F2510" w:rsidRDefault="00A949A9" w:rsidP="001F2510">
    <w:pPr>
      <w:pStyle w:val="Sidfot"/>
      <w:jc w:val="right"/>
      <w:rPr>
        <w:rFonts w:ascii="Växjö Now" w:hAnsi="Växjö Now"/>
        <w:sz w:val="24"/>
        <w:szCs w:val="24"/>
      </w:rPr>
    </w:pPr>
    <w:r w:rsidRPr="001F2510">
      <w:rPr>
        <w:rFonts w:ascii="Växjö Now" w:hAnsi="Växjö Now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3BF4F87D" wp14:editId="3FEDBA10">
          <wp:simplePos x="0" y="0"/>
          <wp:positionH relativeFrom="margin">
            <wp:align>left</wp:align>
          </wp:positionH>
          <wp:positionV relativeFrom="paragraph">
            <wp:posOffset>-455103</wp:posOffset>
          </wp:positionV>
          <wp:extent cx="1800000" cy="622800"/>
          <wp:effectExtent l="0" t="0" r="0" b="635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2510" w:rsidRPr="001F2510">
      <w:rPr>
        <w:rFonts w:ascii="Växjö Now" w:hAnsi="Växjö Now"/>
        <w:sz w:val="24"/>
        <w:szCs w:val="24"/>
      </w:rPr>
      <w:t>www.vaxjo.se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405" w:rsidRDefault="00386405" w:rsidP="007E4072">
      <w:pPr>
        <w:spacing w:after="0" w:line="240" w:lineRule="auto"/>
      </w:pPr>
      <w:r>
        <w:separator/>
      </w:r>
    </w:p>
  </w:footnote>
  <w:footnote w:type="continuationSeparator" w:id="0">
    <w:p w:rsidR="00386405" w:rsidRDefault="00386405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533" w:rsidRDefault="0020453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CEE" w:rsidRDefault="008324B6" w:rsidP="00E26635">
    <w:pPr>
      <w:pStyle w:val="Sidhuvud"/>
    </w:pPr>
    <w:r>
      <w:rPr>
        <w:noProof/>
      </w:rPr>
      <mc:AlternateContent>
        <mc:Choice Requires="wps">
          <w:drawing>
            <wp:anchor distT="91440" distB="91440" distL="137160" distR="137160" simplePos="0" relativeHeight="251665408" behindDoc="0" locked="0" layoutInCell="0" allowOverlap="1">
              <wp:simplePos x="0" y="0"/>
              <wp:positionH relativeFrom="margin">
                <wp:posOffset>1643380</wp:posOffset>
              </wp:positionH>
              <wp:positionV relativeFrom="topMargin">
                <wp:posOffset>-1417955</wp:posOffset>
              </wp:positionV>
              <wp:extent cx="2449195" cy="5781675"/>
              <wp:effectExtent l="0" t="8890" r="0" b="0"/>
              <wp:wrapSquare wrapText="bothSides"/>
              <wp:docPr id="306" name="Figu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2449195" cy="5781675"/>
                      </a:xfrm>
                      <a:prstGeom prst="roundRect">
                        <a:avLst>
                          <a:gd name="adj" fmla="val 13032"/>
                        </a:avLst>
                      </a:prstGeom>
                      <a:solidFill>
                        <a:schemeClr val="accent3"/>
                      </a:solidFill>
                    </wps:spPr>
                    <wps:txbx>
                      <w:txbxContent>
                        <w:p w:rsidR="008324B6" w:rsidRPr="008324B6" w:rsidRDefault="008324B6" w:rsidP="008324B6">
                          <w:pPr>
                            <w:pStyle w:val="Sidhuvud"/>
                            <w:rPr>
                              <w:b/>
                            </w:rPr>
                          </w:pPr>
                          <w:r w:rsidRPr="008324B6">
                            <w:rPr>
                              <w:b/>
                            </w:rPr>
                            <w:t>Tips gällande ekonomin 2020</w:t>
                          </w:r>
                        </w:p>
                        <w:p w:rsidR="008324B6" w:rsidRPr="008324B6" w:rsidRDefault="008324B6" w:rsidP="008324B6">
                          <w:pPr>
                            <w:pStyle w:val="Sidhuvud"/>
                          </w:pPr>
                        </w:p>
                        <w:p w:rsidR="008324B6" w:rsidRPr="008324B6" w:rsidRDefault="008324B6" w:rsidP="008324B6">
                          <w:pPr>
                            <w:pStyle w:val="Liststycke"/>
                            <w:numPr>
                              <w:ilvl w:val="0"/>
                              <w:numId w:val="3"/>
                            </w:numPr>
                          </w:pPr>
                          <w:r w:rsidRPr="008324B6">
                            <w:t>Undvik att skriva egna texter vid betalningar och överföringar från kontona</w:t>
                          </w:r>
                        </w:p>
                        <w:p w:rsidR="008324B6" w:rsidRPr="008324B6" w:rsidRDefault="002649BC" w:rsidP="008324B6">
                          <w:pPr>
                            <w:pStyle w:val="Liststycke"/>
                            <w:numPr>
                              <w:ilvl w:val="0"/>
                              <w:numId w:val="3"/>
                            </w:numPr>
                          </w:pPr>
                          <w:r>
                            <w:t>För</w:t>
                          </w:r>
                          <w:r w:rsidR="008324B6" w:rsidRPr="008324B6">
                            <w:t xml:space="preserve"> över pengar till spärrat konto när t</w:t>
                          </w:r>
                          <w:r>
                            <w:t>i</w:t>
                          </w:r>
                          <w:r w:rsidR="008324B6" w:rsidRPr="008324B6">
                            <w:t>llgångarna på kontot du använder som ställföret</w:t>
                          </w:r>
                          <w:r>
                            <w:t>r</w:t>
                          </w:r>
                          <w:r w:rsidR="008324B6" w:rsidRPr="008324B6">
                            <w:t>ädare överstiger 23 000 kr</w:t>
                          </w:r>
                        </w:p>
                        <w:p w:rsidR="008324B6" w:rsidRPr="008324B6" w:rsidRDefault="008324B6" w:rsidP="008324B6">
                          <w:pPr>
                            <w:pStyle w:val="Liststycke"/>
                            <w:numPr>
                              <w:ilvl w:val="0"/>
                              <w:numId w:val="3"/>
                            </w:numPr>
                          </w:pPr>
                          <w:r w:rsidRPr="008324B6">
                            <w:t xml:space="preserve"> </w:t>
                          </w:r>
                          <w:r w:rsidR="00204533">
                            <w:t>A</w:t>
                          </w:r>
                          <w:r w:rsidRPr="008324B6">
                            <w:t>nvänd kassabok om nå</w:t>
                          </w:r>
                          <w:r w:rsidR="00204533">
                            <w:t>go</w:t>
                          </w:r>
                          <w:r w:rsidRPr="008324B6">
                            <w:t>n annan än HM använder kort/pengar/konton och stäm av kassaboken minst fyra gånger per år tillsammans med ansvarig personal</w:t>
                          </w:r>
                        </w:p>
                        <w:p w:rsidR="008324B6" w:rsidRPr="008324B6" w:rsidRDefault="00204533" w:rsidP="008324B6">
                          <w:pPr>
                            <w:pStyle w:val="Liststycke"/>
                            <w:numPr>
                              <w:ilvl w:val="0"/>
                              <w:numId w:val="3"/>
                            </w:numPr>
                          </w:pPr>
                          <w:r>
                            <w:t>K</w:t>
                          </w:r>
                          <w:r w:rsidR="008324B6" w:rsidRPr="008324B6">
                            <w:t>om ihåg att betala in skatt och arbetsgivaravgift på arvodet</w:t>
                          </w:r>
                        </w:p>
                        <w:p w:rsidR="008324B6" w:rsidRDefault="008324B6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Figur 2" o:spid="_x0000_s1026" style="position:absolute;margin-left:129.4pt;margin-top:-111.65pt;width:192.85pt;height:455.25pt;rotation:90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" o:allowincell="f" fillcolor="#f9a519 [3206]" stroked="f">
              <v:textbox>
                <w:txbxContent>
                  <w:p w:rsidR="008324B6" w:rsidRPr="008324B6" w:rsidRDefault="008324B6" w:rsidP="008324B6">
                    <w:pPr>
                      <w:pStyle w:val="Sidhuvud"/>
                      <w:rPr>
                        <w:b/>
                      </w:rPr>
                    </w:pPr>
                    <w:r w:rsidRPr="008324B6">
                      <w:rPr>
                        <w:b/>
                      </w:rPr>
                      <w:t>Tips gällande ekonomin 2020</w:t>
                    </w:r>
                  </w:p>
                  <w:p w:rsidR="008324B6" w:rsidRPr="008324B6" w:rsidRDefault="008324B6" w:rsidP="008324B6">
                    <w:pPr>
                      <w:pStyle w:val="Sidhuvud"/>
                    </w:pPr>
                  </w:p>
                  <w:p w:rsidR="008324B6" w:rsidRPr="008324B6" w:rsidRDefault="008324B6" w:rsidP="008324B6">
                    <w:pPr>
                      <w:pStyle w:val="Liststycke"/>
                      <w:numPr>
                        <w:ilvl w:val="0"/>
                        <w:numId w:val="3"/>
                      </w:numPr>
                    </w:pPr>
                    <w:r w:rsidRPr="008324B6">
                      <w:t>Undvik att skriva egna texter vid betalningar och överföringar från kontona</w:t>
                    </w:r>
                  </w:p>
                  <w:p w:rsidR="008324B6" w:rsidRPr="008324B6" w:rsidRDefault="002649BC" w:rsidP="008324B6">
                    <w:pPr>
                      <w:pStyle w:val="Liststycke"/>
                      <w:numPr>
                        <w:ilvl w:val="0"/>
                        <w:numId w:val="3"/>
                      </w:numPr>
                    </w:pPr>
                    <w:r>
                      <w:t>För</w:t>
                    </w:r>
                    <w:r w:rsidR="008324B6" w:rsidRPr="008324B6">
                      <w:t xml:space="preserve"> över pengar till spärrat konto när t</w:t>
                    </w:r>
                    <w:r>
                      <w:t>i</w:t>
                    </w:r>
                    <w:r w:rsidR="008324B6" w:rsidRPr="008324B6">
                      <w:t>llgångarna på kontot du använder som ställföret</w:t>
                    </w:r>
                    <w:r>
                      <w:t>r</w:t>
                    </w:r>
                    <w:r w:rsidR="008324B6" w:rsidRPr="008324B6">
                      <w:t>ädare överstiger 23 000 kr</w:t>
                    </w:r>
                  </w:p>
                  <w:p w:rsidR="008324B6" w:rsidRPr="008324B6" w:rsidRDefault="008324B6" w:rsidP="008324B6">
                    <w:pPr>
                      <w:pStyle w:val="Liststycke"/>
                      <w:numPr>
                        <w:ilvl w:val="0"/>
                        <w:numId w:val="3"/>
                      </w:numPr>
                    </w:pPr>
                    <w:r w:rsidRPr="008324B6">
                      <w:t xml:space="preserve"> </w:t>
                    </w:r>
                    <w:r w:rsidR="00204533">
                      <w:t>A</w:t>
                    </w:r>
                    <w:bookmarkStart w:id="1" w:name="_GoBack"/>
                    <w:bookmarkEnd w:id="1"/>
                    <w:r w:rsidRPr="008324B6">
                      <w:t>nvänd kassabok om nå</w:t>
                    </w:r>
                    <w:r w:rsidR="00204533">
                      <w:t>go</w:t>
                    </w:r>
                    <w:r w:rsidRPr="008324B6">
                      <w:t>n annan än HM använder kort/pengar/konton och stäm av kassaboken minst fyra gånger per år tillsammans med ansvarig personal</w:t>
                    </w:r>
                  </w:p>
                  <w:p w:rsidR="008324B6" w:rsidRPr="008324B6" w:rsidRDefault="00204533" w:rsidP="008324B6">
                    <w:pPr>
                      <w:pStyle w:val="Liststycke"/>
                      <w:numPr>
                        <w:ilvl w:val="0"/>
                        <w:numId w:val="3"/>
                      </w:numPr>
                    </w:pPr>
                    <w:r>
                      <w:t>K</w:t>
                    </w:r>
                    <w:r w:rsidR="008324B6" w:rsidRPr="008324B6">
                      <w:t>om ihåg att betala in skatt och arbetsgivaravgift på arvodet</w:t>
                    </w:r>
                  </w:p>
                  <w:p w:rsidR="008324B6" w:rsidRDefault="008324B6">
                    <w:pPr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2BA7" w:rsidRDefault="00A949A9" w:rsidP="00A72BA7">
    <w:pPr>
      <w:pStyle w:val="Rubrik1"/>
      <w:spacing w:line="276" w:lineRule="auto"/>
      <w:rPr>
        <w:color w:val="FFFFFF" w:themeColor="background1"/>
        <w:sz w:val="52"/>
      </w:rPr>
    </w:pPr>
    <w:r w:rsidRPr="00205985">
      <w:rPr>
        <w:noProof/>
        <w:color w:val="FFFFFF" w:themeColor="background1"/>
        <w:sz w:val="52"/>
      </w:rPr>
      <w:drawing>
        <wp:anchor distT="0" distB="0" distL="114300" distR="114300" simplePos="0" relativeHeight="251658239" behindDoc="1" locked="0" layoutInCell="1" allowOverlap="1" wp14:anchorId="303FBDC6" wp14:editId="1860284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9116" cy="2456506"/>
          <wp:effectExtent l="0" t="0" r="0" b="127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-b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2456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5985" w:rsidRPr="00205985">
      <w:rPr>
        <w:color w:val="FFFFFF" w:themeColor="background1"/>
        <w:sz w:val="52"/>
      </w:rPr>
      <w:t>Information från</w:t>
    </w:r>
  </w:p>
  <w:p w:rsidR="00A72BA7" w:rsidRDefault="00A72BA7" w:rsidP="00A72BA7">
    <w:pPr>
      <w:pStyle w:val="Rubrik1"/>
      <w:spacing w:line="276" w:lineRule="auto"/>
      <w:rPr>
        <w:color w:val="FFFFFF" w:themeColor="background1"/>
        <w:sz w:val="52"/>
      </w:rPr>
    </w:pPr>
    <w:r>
      <w:rPr>
        <w:color w:val="FFFFFF" w:themeColor="background1"/>
        <w:sz w:val="52"/>
      </w:rPr>
      <w:t xml:space="preserve">Överförmyndarnämnden </w:t>
    </w:r>
  </w:p>
  <w:p w:rsidR="00205985" w:rsidRPr="00205985" w:rsidRDefault="00A72BA7" w:rsidP="00A72BA7">
    <w:pPr>
      <w:pStyle w:val="Rubrik1"/>
      <w:spacing w:line="276" w:lineRule="auto"/>
      <w:rPr>
        <w:color w:val="FFFFFF" w:themeColor="background1"/>
        <w:sz w:val="52"/>
      </w:rPr>
    </w:pPr>
    <w:r>
      <w:rPr>
        <w:color w:val="FFFFFF" w:themeColor="background1"/>
        <w:sz w:val="52"/>
      </w:rPr>
      <w:t>östra Kronoberg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350FEB"/>
    <w:multiLevelType w:val="hybridMultilevel"/>
    <w:tmpl w:val="55F89F02"/>
    <w:lvl w:ilvl="0" w:tplc="C898F91C">
      <w:numFmt w:val="bullet"/>
      <w:lvlText w:val="-"/>
      <w:lvlJc w:val="left"/>
      <w:pPr>
        <w:ind w:left="720" w:hanging="360"/>
      </w:pPr>
      <w:rPr>
        <w:rFonts w:ascii="Lora" w:eastAsiaTheme="minorHAnsi" w:hAnsi="Lor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75530"/>
    <w:multiLevelType w:val="hybridMultilevel"/>
    <w:tmpl w:val="9118F3D0"/>
    <w:lvl w:ilvl="0" w:tplc="6074D882">
      <w:numFmt w:val="bullet"/>
      <w:lvlText w:val="-"/>
      <w:lvlJc w:val="left"/>
      <w:pPr>
        <w:ind w:left="720" w:hanging="360"/>
      </w:pPr>
      <w:rPr>
        <w:rFonts w:ascii="Lora" w:eastAsiaTheme="minorHAnsi" w:hAnsi="Lor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91001"/>
    <w:multiLevelType w:val="hybridMultilevel"/>
    <w:tmpl w:val="CEBA4700"/>
    <w:lvl w:ilvl="0" w:tplc="C898F91C">
      <w:numFmt w:val="bullet"/>
      <w:lvlText w:val="-"/>
      <w:lvlJc w:val="left"/>
      <w:pPr>
        <w:ind w:left="720" w:hanging="360"/>
      </w:pPr>
      <w:rPr>
        <w:rFonts w:ascii="Lora" w:eastAsiaTheme="minorHAnsi" w:hAnsi="Lor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16"/>
    <w:rsid w:val="00080B0D"/>
    <w:rsid w:val="000968E8"/>
    <w:rsid w:val="000B3523"/>
    <w:rsid w:val="000C3032"/>
    <w:rsid w:val="000E55D4"/>
    <w:rsid w:val="00100D76"/>
    <w:rsid w:val="001E2015"/>
    <w:rsid w:val="001E4997"/>
    <w:rsid w:val="001F2510"/>
    <w:rsid w:val="00204533"/>
    <w:rsid w:val="00205985"/>
    <w:rsid w:val="00211CEE"/>
    <w:rsid w:val="002649BC"/>
    <w:rsid w:val="00283972"/>
    <w:rsid w:val="00315988"/>
    <w:rsid w:val="003303DD"/>
    <w:rsid w:val="00386405"/>
    <w:rsid w:val="003F144C"/>
    <w:rsid w:val="00424CEA"/>
    <w:rsid w:val="00551CDB"/>
    <w:rsid w:val="005615CF"/>
    <w:rsid w:val="005C4C12"/>
    <w:rsid w:val="005E49BD"/>
    <w:rsid w:val="005F7819"/>
    <w:rsid w:val="00617FEB"/>
    <w:rsid w:val="006416DB"/>
    <w:rsid w:val="006A1ED9"/>
    <w:rsid w:val="006D1891"/>
    <w:rsid w:val="007E4072"/>
    <w:rsid w:val="008324B6"/>
    <w:rsid w:val="00841916"/>
    <w:rsid w:val="0086443A"/>
    <w:rsid w:val="008666BE"/>
    <w:rsid w:val="0089341A"/>
    <w:rsid w:val="00914363"/>
    <w:rsid w:val="00975109"/>
    <w:rsid w:val="009C2D66"/>
    <w:rsid w:val="009D76A2"/>
    <w:rsid w:val="00A375BB"/>
    <w:rsid w:val="00A72BA7"/>
    <w:rsid w:val="00A949A9"/>
    <w:rsid w:val="00AB7C05"/>
    <w:rsid w:val="00AD0B9F"/>
    <w:rsid w:val="00B721FD"/>
    <w:rsid w:val="00B83B2F"/>
    <w:rsid w:val="00B940EB"/>
    <w:rsid w:val="00BF397F"/>
    <w:rsid w:val="00D132E8"/>
    <w:rsid w:val="00D1759E"/>
    <w:rsid w:val="00D42677"/>
    <w:rsid w:val="00D626F9"/>
    <w:rsid w:val="00D91A11"/>
    <w:rsid w:val="00DF490B"/>
    <w:rsid w:val="00E26635"/>
    <w:rsid w:val="00E27B48"/>
    <w:rsid w:val="00F60822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E493DCB"/>
  <w15:chartTrackingRefBased/>
  <w15:docId w15:val="{39901564-5698-46E4-8DE3-A14A1D35A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rödtext - Växjö kommun"/>
    <w:qFormat/>
    <w:rsid w:val="007E4072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B83B2F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basedOn w:val="Normal"/>
    <w:next w:val="Normal"/>
    <w:uiPriority w:val="1"/>
    <w:qFormat/>
    <w:rsid w:val="00B83B2F"/>
    <w:rPr>
      <w:rFonts w:ascii="Växjö Now" w:hAnsi="Växjö Now"/>
      <w:sz w:val="28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B83B2F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paragraph" w:styleId="Brdtext">
    <w:name w:val="Body Text"/>
    <w:basedOn w:val="Normal"/>
    <w:link w:val="BrdtextChar"/>
    <w:rsid w:val="00096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BrdtextChar">
    <w:name w:val="Brödtext Char"/>
    <w:basedOn w:val="Standardstycketeckensnitt"/>
    <w:link w:val="Brdtext"/>
    <w:rsid w:val="000968E8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86443A"/>
    <w:rPr>
      <w:color w:val="F4DA4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6443A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rsid w:val="00E26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e.berglind@vaxjo.se" TargetMode="External"/><Relationship Id="rId13" Type="http://schemas.openxmlformats.org/officeDocument/2006/relationships/hyperlink" Target="mailto:tobias.bergstrand@vaxjo.s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katarina.bengtsson-loby@vaxjo.s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hanna.fransson@vaxjo.s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jsa-Catharina.Eliasson@vaxjo.s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aria.franzen-ronn@vaxjo.se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lara.nilsson@vaxjo.s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asha.neric@vaxjo.se" TargetMode="External"/><Relationship Id="rId14" Type="http://schemas.openxmlformats.org/officeDocument/2006/relationships/hyperlink" Target="mailto:kristoffer.holmbom-ekvall@vaxjo.se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llar\V&#228;xj&#246;%20kommun\V&#228;xj&#246;%20kommun%20Informationsbrev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7CA2"/>
      </a:dk2>
      <a:lt2>
        <a:srgbClr val="007C3E"/>
      </a:lt2>
      <a:accent1>
        <a:srgbClr val="85AA3C"/>
      </a:accent1>
      <a:accent2>
        <a:srgbClr val="002352"/>
      </a:accent2>
      <a:accent3>
        <a:srgbClr val="F9A519"/>
      </a:accent3>
      <a:accent4>
        <a:srgbClr val="0095D2"/>
      </a:accent4>
      <a:accent5>
        <a:srgbClr val="D70071"/>
      </a:accent5>
      <a:accent6>
        <a:srgbClr val="26A5A0"/>
      </a:accent6>
      <a:hlink>
        <a:srgbClr val="F4DA40"/>
      </a:hlink>
      <a:folHlink>
        <a:srgbClr val="0023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C52F2-C76F-4FC8-95EA-714E621DD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Informationsbrev</Template>
  <TotalTime>35</TotalTime>
  <Pages>2</Pages>
  <Words>461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Fransson Hanna</dc:creator>
  <cp:keywords/>
  <dc:description/>
  <cp:lastModifiedBy>Fransson Hanna</cp:lastModifiedBy>
  <cp:revision>9</cp:revision>
  <cp:lastPrinted>2020-02-10T13:39:00Z</cp:lastPrinted>
  <dcterms:created xsi:type="dcterms:W3CDTF">2020-02-05T09:30:00Z</dcterms:created>
  <dcterms:modified xsi:type="dcterms:W3CDTF">2020-08-24T12:15:00Z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1b82c4d-ee68-4a9f-b741-227f012c3759_Enabled">
    <vt:lpwstr>true</vt:lpwstr>
  </property>
  <property fmtid="{D5CDD505-2E9C-101B-9397-08002B2CF9AE}" pid="3" name="MSIP_Label_31b82c4d-ee68-4a9f-b741-227f012c3759_SetDate">
    <vt:lpwstr>2020-01-31T13:28:55Z</vt:lpwstr>
  </property>
  <property fmtid="{D5CDD505-2E9C-101B-9397-08002B2CF9AE}" pid="4" name="MSIP_Label_31b82c4d-ee68-4a9f-b741-227f012c3759_Method">
    <vt:lpwstr>Privileged</vt:lpwstr>
  </property>
  <property fmtid="{D5CDD505-2E9C-101B-9397-08002B2CF9AE}" pid="5" name="MSIP_Label_31b82c4d-ee68-4a9f-b741-227f012c3759_Name">
    <vt:lpwstr>Personal</vt:lpwstr>
  </property>
  <property fmtid="{D5CDD505-2E9C-101B-9397-08002B2CF9AE}" pid="6" name="MSIP_Label_31b82c4d-ee68-4a9f-b741-227f012c3759_SiteId">
    <vt:lpwstr>958fea34-8530-4f75-8bde-438b773e3660</vt:lpwstr>
  </property>
  <property fmtid="{D5CDD505-2E9C-101B-9397-08002B2CF9AE}" pid="7" name="MSIP_Label_31b82c4d-ee68-4a9f-b741-227f012c3759_ActionId">
    <vt:lpwstr>65194260-3660-4993-bda8-0000fa22495c</vt:lpwstr>
  </property>
  <property fmtid="{D5CDD505-2E9C-101B-9397-08002B2CF9AE}" pid="8" name="MSIP_Label_31b82c4d-ee68-4a9f-b741-227f012c3759_ContentBits">
    <vt:lpwstr>0</vt:lpwstr>
  </property>
</Properties>
</file>